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E89570" w14:textId="6788C6DD" w:rsidR="00FA2BC7" w:rsidRPr="00D20329" w:rsidRDefault="002D3C16" w:rsidP="00D20329">
      <w:pPr>
        <w:jc w:val="center"/>
        <w:rPr>
          <w:rFonts w:ascii="Arial" w:hAnsi="Arial" w:cs="Arial"/>
          <w:b/>
          <w:sz w:val="32"/>
          <w:szCs w:val="32"/>
        </w:rPr>
      </w:pPr>
      <w:r w:rsidRPr="00646C58">
        <w:rPr>
          <w:rFonts w:ascii="Arial" w:hAnsi="Arial" w:cs="Arial"/>
          <w:b/>
          <w:sz w:val="32"/>
          <w:szCs w:val="32"/>
        </w:rPr>
        <w:t>S</w:t>
      </w:r>
      <w:r w:rsidRPr="00D20329">
        <w:rPr>
          <w:rFonts w:ascii="Arial" w:hAnsi="Arial" w:cs="Arial"/>
          <w:b/>
          <w:sz w:val="32"/>
          <w:szCs w:val="32"/>
        </w:rPr>
        <w:t>CHOOL CALENDAR 2021 – 2022</w:t>
      </w:r>
    </w:p>
    <w:p w14:paraId="67626306" w14:textId="77777777" w:rsidR="002D3C16" w:rsidRDefault="002D3C16" w:rsidP="00371E9B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D3C16" w14:paraId="18509218" w14:textId="77777777" w:rsidTr="00415F35">
        <w:trPr>
          <w:trHeight w:val="576"/>
        </w:trPr>
        <w:tc>
          <w:tcPr>
            <w:tcW w:w="3116" w:type="dxa"/>
          </w:tcPr>
          <w:p w14:paraId="7223A696" w14:textId="37455B5C" w:rsidR="002D3C16" w:rsidRPr="00D20329" w:rsidRDefault="002D3C16" w:rsidP="00371E9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20329">
              <w:rPr>
                <w:rFonts w:ascii="Arial" w:hAnsi="Arial" w:cs="Arial"/>
                <w:b/>
                <w:sz w:val="28"/>
                <w:szCs w:val="28"/>
              </w:rPr>
              <w:t>DATE</w:t>
            </w:r>
          </w:p>
        </w:tc>
        <w:tc>
          <w:tcPr>
            <w:tcW w:w="3117" w:type="dxa"/>
          </w:tcPr>
          <w:p w14:paraId="5CBAC0C0" w14:textId="7ACEAF09" w:rsidR="002D3C16" w:rsidRPr="00D20329" w:rsidRDefault="002D3C16" w:rsidP="00371E9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20329">
              <w:rPr>
                <w:rFonts w:ascii="Arial" w:hAnsi="Arial" w:cs="Arial"/>
                <w:b/>
                <w:sz w:val="28"/>
                <w:szCs w:val="28"/>
              </w:rPr>
              <w:t>EVENT</w:t>
            </w:r>
          </w:p>
        </w:tc>
        <w:tc>
          <w:tcPr>
            <w:tcW w:w="3117" w:type="dxa"/>
          </w:tcPr>
          <w:p w14:paraId="03817420" w14:textId="661DEB92" w:rsidR="002D3C16" w:rsidRPr="00D20329" w:rsidRDefault="002D3C16" w:rsidP="00371E9B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D20329">
              <w:rPr>
                <w:rFonts w:ascii="Arial" w:hAnsi="Arial" w:cs="Arial"/>
                <w:b/>
                <w:sz w:val="28"/>
                <w:szCs w:val="28"/>
              </w:rPr>
              <w:t>NOTES</w:t>
            </w:r>
          </w:p>
        </w:tc>
      </w:tr>
      <w:tr w:rsidR="002D3C16" w14:paraId="6B69F429" w14:textId="77777777" w:rsidTr="00415F35">
        <w:trPr>
          <w:trHeight w:val="432"/>
        </w:trPr>
        <w:tc>
          <w:tcPr>
            <w:tcW w:w="3116" w:type="dxa"/>
          </w:tcPr>
          <w:p w14:paraId="66016B79" w14:textId="434EA5FE" w:rsidR="002D3C16" w:rsidRDefault="002D3C16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September 1</w:t>
            </w:r>
            <w:r w:rsidR="00646C58">
              <w:rPr>
                <w:rFonts w:ascii="Arial" w:hAnsi="Arial" w:cs="Arial"/>
              </w:rPr>
              <w:t>, 2021</w:t>
            </w:r>
          </w:p>
        </w:tc>
        <w:tc>
          <w:tcPr>
            <w:tcW w:w="3117" w:type="dxa"/>
          </w:tcPr>
          <w:p w14:paraId="5F84E91B" w14:textId="0FEF096D" w:rsidR="002D3C16" w:rsidRDefault="002D3C16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First Day of School</w:t>
            </w:r>
          </w:p>
        </w:tc>
        <w:tc>
          <w:tcPr>
            <w:tcW w:w="3117" w:type="dxa"/>
          </w:tcPr>
          <w:p w14:paraId="08EF9D15" w14:textId="77777777" w:rsidR="002D3C16" w:rsidRDefault="002D3C16" w:rsidP="00371E9B">
            <w:pPr>
              <w:rPr>
                <w:rFonts w:ascii="Arial" w:hAnsi="Arial" w:cs="Arial"/>
              </w:rPr>
            </w:pPr>
          </w:p>
        </w:tc>
      </w:tr>
      <w:tr w:rsidR="002D3C16" w14:paraId="704FED8F" w14:textId="77777777" w:rsidTr="00415F35">
        <w:trPr>
          <w:trHeight w:val="432"/>
        </w:trPr>
        <w:tc>
          <w:tcPr>
            <w:tcW w:w="3116" w:type="dxa"/>
          </w:tcPr>
          <w:p w14:paraId="5AC8B850" w14:textId="59044486" w:rsidR="002D3C16" w:rsidRDefault="00D20329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September 3</w:t>
            </w:r>
          </w:p>
        </w:tc>
        <w:tc>
          <w:tcPr>
            <w:tcW w:w="3117" w:type="dxa"/>
          </w:tcPr>
          <w:p w14:paraId="6153B2CC" w14:textId="1EA8CAC8" w:rsidR="002D3C16" w:rsidRDefault="00D20329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Early Dismissal</w:t>
            </w:r>
          </w:p>
        </w:tc>
        <w:tc>
          <w:tcPr>
            <w:tcW w:w="3117" w:type="dxa"/>
          </w:tcPr>
          <w:p w14:paraId="62FF1EDD" w14:textId="4C782AD4" w:rsidR="002D3C16" w:rsidRDefault="00D20329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1PM, all students</w:t>
            </w:r>
          </w:p>
        </w:tc>
      </w:tr>
      <w:tr w:rsidR="002D3C16" w14:paraId="1D54D4D7" w14:textId="77777777" w:rsidTr="00415F35">
        <w:trPr>
          <w:trHeight w:val="432"/>
        </w:trPr>
        <w:tc>
          <w:tcPr>
            <w:tcW w:w="3116" w:type="dxa"/>
          </w:tcPr>
          <w:p w14:paraId="455968A8" w14:textId="55F0AEDC" w:rsidR="002D3C16" w:rsidRDefault="00D20329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October 22</w:t>
            </w:r>
          </w:p>
        </w:tc>
        <w:tc>
          <w:tcPr>
            <w:tcW w:w="3117" w:type="dxa"/>
          </w:tcPr>
          <w:p w14:paraId="1210C97B" w14:textId="390FEE7E" w:rsidR="002D3C16" w:rsidRDefault="00D20329" w:rsidP="00D203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Fall Festival</w:t>
            </w:r>
          </w:p>
        </w:tc>
        <w:tc>
          <w:tcPr>
            <w:tcW w:w="3117" w:type="dxa"/>
          </w:tcPr>
          <w:p w14:paraId="290E1BFF" w14:textId="60FC1BA5" w:rsidR="002D3C16" w:rsidRDefault="00D20329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5PM – 7PM (tentative)</w:t>
            </w:r>
          </w:p>
        </w:tc>
      </w:tr>
      <w:tr w:rsidR="002D3C16" w14:paraId="2791610E" w14:textId="77777777" w:rsidTr="00415F35">
        <w:trPr>
          <w:trHeight w:val="432"/>
        </w:trPr>
        <w:tc>
          <w:tcPr>
            <w:tcW w:w="3116" w:type="dxa"/>
          </w:tcPr>
          <w:p w14:paraId="5A75EF5B" w14:textId="42BD84B9" w:rsidR="002D3C16" w:rsidRDefault="00D20329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November 24</w:t>
            </w:r>
          </w:p>
        </w:tc>
        <w:tc>
          <w:tcPr>
            <w:tcW w:w="3117" w:type="dxa"/>
          </w:tcPr>
          <w:p w14:paraId="796C592F" w14:textId="7B9989BD" w:rsidR="002D3C16" w:rsidRDefault="00D20329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Early Dismissal</w:t>
            </w:r>
          </w:p>
        </w:tc>
        <w:tc>
          <w:tcPr>
            <w:tcW w:w="3117" w:type="dxa"/>
          </w:tcPr>
          <w:p w14:paraId="4CA66C31" w14:textId="4C462460" w:rsidR="002D3C16" w:rsidRDefault="00D20329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1PM, all students</w:t>
            </w:r>
          </w:p>
        </w:tc>
      </w:tr>
      <w:tr w:rsidR="002D3C16" w14:paraId="7E1E7798" w14:textId="77777777" w:rsidTr="00415F35">
        <w:trPr>
          <w:trHeight w:val="432"/>
        </w:trPr>
        <w:tc>
          <w:tcPr>
            <w:tcW w:w="3116" w:type="dxa"/>
          </w:tcPr>
          <w:p w14:paraId="0F4513FB" w14:textId="39EE5583" w:rsidR="002D3C16" w:rsidRDefault="00D20329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November 25-26</w:t>
            </w:r>
          </w:p>
        </w:tc>
        <w:tc>
          <w:tcPr>
            <w:tcW w:w="3117" w:type="dxa"/>
          </w:tcPr>
          <w:p w14:paraId="681C3902" w14:textId="075345E1" w:rsidR="002D3C16" w:rsidRDefault="00D20329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Thanksgiving</w:t>
            </w:r>
          </w:p>
        </w:tc>
        <w:tc>
          <w:tcPr>
            <w:tcW w:w="3117" w:type="dxa"/>
          </w:tcPr>
          <w:p w14:paraId="1DC3DDBE" w14:textId="3F08597A" w:rsidR="002D3C16" w:rsidRDefault="00D20329" w:rsidP="00D203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Closed</w:t>
            </w:r>
          </w:p>
        </w:tc>
      </w:tr>
      <w:tr w:rsidR="002D3C16" w14:paraId="5E9FFE2E" w14:textId="77777777" w:rsidTr="00415F35">
        <w:trPr>
          <w:trHeight w:val="432"/>
        </w:trPr>
        <w:tc>
          <w:tcPr>
            <w:tcW w:w="3116" w:type="dxa"/>
          </w:tcPr>
          <w:p w14:paraId="71DEFD8C" w14:textId="7E71CEA6" w:rsidR="002D3C16" w:rsidRDefault="00D20329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December 24 – January 2</w:t>
            </w:r>
          </w:p>
        </w:tc>
        <w:tc>
          <w:tcPr>
            <w:tcW w:w="3117" w:type="dxa"/>
          </w:tcPr>
          <w:p w14:paraId="12B1E377" w14:textId="6F11AD83" w:rsidR="002D3C16" w:rsidRDefault="00D20329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Winter Break</w:t>
            </w:r>
          </w:p>
        </w:tc>
        <w:tc>
          <w:tcPr>
            <w:tcW w:w="3117" w:type="dxa"/>
          </w:tcPr>
          <w:p w14:paraId="4D700C98" w14:textId="7A0E0218" w:rsidR="002D3C16" w:rsidRDefault="00D20329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Closed</w:t>
            </w:r>
          </w:p>
        </w:tc>
      </w:tr>
      <w:tr w:rsidR="00D20329" w14:paraId="30AFDC59" w14:textId="77777777" w:rsidTr="00415F35">
        <w:trPr>
          <w:trHeight w:val="432"/>
        </w:trPr>
        <w:tc>
          <w:tcPr>
            <w:tcW w:w="3116" w:type="dxa"/>
          </w:tcPr>
          <w:p w14:paraId="6ED507D7" w14:textId="3B42CEC0" w:rsidR="00D20329" w:rsidRDefault="00D20329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January 3</w:t>
            </w:r>
            <w:r w:rsidR="00646C58">
              <w:rPr>
                <w:rFonts w:ascii="Arial" w:hAnsi="Arial" w:cs="Arial"/>
              </w:rPr>
              <w:t>, 2022</w:t>
            </w:r>
          </w:p>
        </w:tc>
        <w:tc>
          <w:tcPr>
            <w:tcW w:w="3117" w:type="dxa"/>
          </w:tcPr>
          <w:p w14:paraId="7D9AC0E8" w14:textId="3FC50D92" w:rsidR="00D20329" w:rsidRDefault="00D20329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reopens</w:t>
            </w:r>
          </w:p>
        </w:tc>
        <w:tc>
          <w:tcPr>
            <w:tcW w:w="3117" w:type="dxa"/>
          </w:tcPr>
          <w:p w14:paraId="34E78396" w14:textId="77777777" w:rsidR="00D20329" w:rsidRDefault="00D20329" w:rsidP="00371E9B">
            <w:pPr>
              <w:rPr>
                <w:rFonts w:ascii="Arial" w:hAnsi="Arial" w:cs="Arial"/>
              </w:rPr>
            </w:pPr>
          </w:p>
        </w:tc>
      </w:tr>
      <w:tr w:rsidR="00D20329" w14:paraId="1EB8F6E3" w14:textId="77777777" w:rsidTr="00415F35">
        <w:trPr>
          <w:trHeight w:val="432"/>
        </w:trPr>
        <w:tc>
          <w:tcPr>
            <w:tcW w:w="3116" w:type="dxa"/>
          </w:tcPr>
          <w:p w14:paraId="2E86F679" w14:textId="05A662A6" w:rsidR="00D20329" w:rsidRDefault="00D20329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January 17</w:t>
            </w:r>
          </w:p>
        </w:tc>
        <w:tc>
          <w:tcPr>
            <w:tcW w:w="3117" w:type="dxa"/>
          </w:tcPr>
          <w:p w14:paraId="0AAA4E43" w14:textId="5B232E27" w:rsidR="00D20329" w:rsidRDefault="00D20329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Martin Luther King Jr Day</w:t>
            </w:r>
          </w:p>
        </w:tc>
        <w:tc>
          <w:tcPr>
            <w:tcW w:w="3117" w:type="dxa"/>
          </w:tcPr>
          <w:p w14:paraId="42890CB3" w14:textId="7316FFD1" w:rsidR="00D20329" w:rsidRDefault="00D20329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Closed</w:t>
            </w:r>
          </w:p>
        </w:tc>
      </w:tr>
      <w:tr w:rsidR="00D20329" w14:paraId="17284C13" w14:textId="77777777" w:rsidTr="00415F35">
        <w:trPr>
          <w:trHeight w:val="432"/>
        </w:trPr>
        <w:tc>
          <w:tcPr>
            <w:tcW w:w="3116" w:type="dxa"/>
          </w:tcPr>
          <w:p w14:paraId="4BEBF561" w14:textId="5460E6E4" w:rsidR="00D20329" w:rsidRDefault="00D20329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February 21</w:t>
            </w:r>
          </w:p>
        </w:tc>
        <w:tc>
          <w:tcPr>
            <w:tcW w:w="3117" w:type="dxa"/>
          </w:tcPr>
          <w:p w14:paraId="363178FC" w14:textId="6AA92DBB" w:rsidR="00D20329" w:rsidRDefault="00D20329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Presidents’ Day</w:t>
            </w:r>
          </w:p>
        </w:tc>
        <w:tc>
          <w:tcPr>
            <w:tcW w:w="3117" w:type="dxa"/>
          </w:tcPr>
          <w:p w14:paraId="22FB20DC" w14:textId="774C4FB3" w:rsidR="00D20329" w:rsidRDefault="00D20329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Closed</w:t>
            </w:r>
          </w:p>
        </w:tc>
      </w:tr>
      <w:tr w:rsidR="00D20329" w14:paraId="695199D1" w14:textId="77777777" w:rsidTr="00415F35">
        <w:trPr>
          <w:trHeight w:val="432"/>
        </w:trPr>
        <w:tc>
          <w:tcPr>
            <w:tcW w:w="3116" w:type="dxa"/>
          </w:tcPr>
          <w:p w14:paraId="29FD3909" w14:textId="3B6EE584" w:rsidR="00D20329" w:rsidRDefault="00D20329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April 15 – 18</w:t>
            </w:r>
          </w:p>
        </w:tc>
        <w:tc>
          <w:tcPr>
            <w:tcW w:w="3117" w:type="dxa"/>
          </w:tcPr>
          <w:p w14:paraId="7281D85F" w14:textId="2867C143" w:rsidR="00D20329" w:rsidRDefault="00D20329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Spring Break</w:t>
            </w:r>
          </w:p>
        </w:tc>
        <w:tc>
          <w:tcPr>
            <w:tcW w:w="3117" w:type="dxa"/>
          </w:tcPr>
          <w:p w14:paraId="7A56A700" w14:textId="2F6DE5AE" w:rsidR="00D20329" w:rsidRDefault="00D20329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Closed</w:t>
            </w:r>
          </w:p>
        </w:tc>
      </w:tr>
      <w:tr w:rsidR="00D20329" w14:paraId="2199FD68" w14:textId="77777777" w:rsidTr="00415F35">
        <w:trPr>
          <w:trHeight w:val="432"/>
        </w:trPr>
        <w:tc>
          <w:tcPr>
            <w:tcW w:w="3116" w:type="dxa"/>
          </w:tcPr>
          <w:p w14:paraId="59F1E27D" w14:textId="7B3A3985" w:rsidR="00D20329" w:rsidRDefault="00415F35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 6</w:t>
            </w:r>
          </w:p>
        </w:tc>
        <w:tc>
          <w:tcPr>
            <w:tcW w:w="3117" w:type="dxa"/>
          </w:tcPr>
          <w:p w14:paraId="2F8AAD01" w14:textId="43D7DF31" w:rsidR="00D20329" w:rsidRDefault="00415F35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Mother’s Day Art Show</w:t>
            </w:r>
          </w:p>
        </w:tc>
        <w:tc>
          <w:tcPr>
            <w:tcW w:w="3117" w:type="dxa"/>
          </w:tcPr>
          <w:p w14:paraId="761BBFCC" w14:textId="4B9A2D85" w:rsidR="00D20329" w:rsidRDefault="00415F35" w:rsidP="00371E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5PM</w:t>
            </w:r>
          </w:p>
        </w:tc>
      </w:tr>
      <w:tr w:rsidR="00415F35" w14:paraId="3F430105" w14:textId="77777777" w:rsidTr="00415F35">
        <w:trPr>
          <w:trHeight w:val="432"/>
        </w:trPr>
        <w:tc>
          <w:tcPr>
            <w:tcW w:w="3116" w:type="dxa"/>
          </w:tcPr>
          <w:p w14:paraId="21DFF124" w14:textId="76D64A8C" w:rsidR="00415F35" w:rsidRDefault="00415F35" w:rsidP="00415F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 30</w:t>
            </w:r>
          </w:p>
        </w:tc>
        <w:tc>
          <w:tcPr>
            <w:tcW w:w="3117" w:type="dxa"/>
          </w:tcPr>
          <w:p w14:paraId="2732C134" w14:textId="15F6E229" w:rsidR="00415F35" w:rsidRDefault="00415F35" w:rsidP="00415F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Memorial Day</w:t>
            </w:r>
          </w:p>
        </w:tc>
        <w:tc>
          <w:tcPr>
            <w:tcW w:w="3117" w:type="dxa"/>
          </w:tcPr>
          <w:p w14:paraId="612ABA89" w14:textId="3B4EF7C4" w:rsidR="00415F35" w:rsidRDefault="00415F35" w:rsidP="00415F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Closed</w:t>
            </w:r>
          </w:p>
        </w:tc>
      </w:tr>
      <w:tr w:rsidR="00415F35" w14:paraId="7991366F" w14:textId="77777777" w:rsidTr="00415F35">
        <w:trPr>
          <w:trHeight w:val="432"/>
        </w:trPr>
        <w:tc>
          <w:tcPr>
            <w:tcW w:w="3116" w:type="dxa"/>
          </w:tcPr>
          <w:p w14:paraId="39F78C1C" w14:textId="4CA2B5C9" w:rsidR="00415F35" w:rsidRDefault="00415F35" w:rsidP="00415F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June 10</w:t>
            </w:r>
          </w:p>
        </w:tc>
        <w:tc>
          <w:tcPr>
            <w:tcW w:w="3117" w:type="dxa"/>
          </w:tcPr>
          <w:p w14:paraId="68C6D4AD" w14:textId="3A31C024" w:rsidR="00415F35" w:rsidRPr="00415F35" w:rsidRDefault="00415F35" w:rsidP="00415F35">
            <w:pPr>
              <w:rPr>
                <w:rFonts w:ascii="Arial" w:hAnsi="Arial" w:cs="Arial"/>
                <w:sz w:val="22"/>
                <w:szCs w:val="22"/>
              </w:rPr>
            </w:pPr>
            <w:r w:rsidRPr="00415F35">
              <w:rPr>
                <w:rFonts w:ascii="Arial" w:hAnsi="Arial" w:cs="Arial"/>
                <w:sz w:val="22"/>
                <w:szCs w:val="22"/>
              </w:rPr>
              <w:t>Father’s Day Kickball Game</w:t>
            </w:r>
          </w:p>
        </w:tc>
        <w:tc>
          <w:tcPr>
            <w:tcW w:w="3117" w:type="dxa"/>
          </w:tcPr>
          <w:p w14:paraId="2ED9EE21" w14:textId="15F5C84D" w:rsidR="00415F35" w:rsidRDefault="00415F35" w:rsidP="00415F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5PM</w:t>
            </w:r>
          </w:p>
        </w:tc>
      </w:tr>
      <w:tr w:rsidR="00415F35" w14:paraId="71EF4330" w14:textId="77777777" w:rsidTr="00415F35">
        <w:trPr>
          <w:trHeight w:val="432"/>
        </w:trPr>
        <w:tc>
          <w:tcPr>
            <w:tcW w:w="3116" w:type="dxa"/>
          </w:tcPr>
          <w:p w14:paraId="42F44C78" w14:textId="70E84C30" w:rsidR="00415F35" w:rsidRDefault="00415F35" w:rsidP="00415F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June 22</w:t>
            </w:r>
          </w:p>
        </w:tc>
        <w:tc>
          <w:tcPr>
            <w:tcW w:w="3117" w:type="dxa"/>
          </w:tcPr>
          <w:p w14:paraId="31267CF9" w14:textId="1ABFC194" w:rsidR="00415F35" w:rsidRDefault="00415F35" w:rsidP="00415F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Kindergarten Graduation</w:t>
            </w:r>
          </w:p>
        </w:tc>
        <w:tc>
          <w:tcPr>
            <w:tcW w:w="3117" w:type="dxa"/>
          </w:tcPr>
          <w:p w14:paraId="2C952D15" w14:textId="2C4EC2F1" w:rsidR="00415F35" w:rsidRDefault="00415F35" w:rsidP="00415F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11AM, last day for K</w:t>
            </w:r>
          </w:p>
        </w:tc>
      </w:tr>
      <w:tr w:rsidR="00415F35" w14:paraId="27513198" w14:textId="77777777" w:rsidTr="00415F35">
        <w:trPr>
          <w:trHeight w:val="432"/>
        </w:trPr>
        <w:tc>
          <w:tcPr>
            <w:tcW w:w="3116" w:type="dxa"/>
          </w:tcPr>
          <w:p w14:paraId="620E8AEC" w14:textId="38583DFC" w:rsidR="00415F35" w:rsidRDefault="00415F35" w:rsidP="00415F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June 23</w:t>
            </w:r>
          </w:p>
        </w:tc>
        <w:tc>
          <w:tcPr>
            <w:tcW w:w="3117" w:type="dxa"/>
          </w:tcPr>
          <w:p w14:paraId="62F45CCB" w14:textId="64995B95" w:rsidR="00415F35" w:rsidRDefault="00415F35" w:rsidP="00415F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Blossoms Graduation</w:t>
            </w:r>
          </w:p>
        </w:tc>
        <w:tc>
          <w:tcPr>
            <w:tcW w:w="3117" w:type="dxa"/>
          </w:tcPr>
          <w:p w14:paraId="5398C883" w14:textId="6A5B60A2" w:rsidR="00415F35" w:rsidRDefault="00415F35" w:rsidP="00415F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11AM, </w:t>
            </w:r>
            <w:r w:rsidRPr="00415F35">
              <w:rPr>
                <w:rFonts w:ascii="Arial" w:hAnsi="Arial" w:cs="Arial"/>
                <w:sz w:val="22"/>
                <w:szCs w:val="22"/>
              </w:rPr>
              <w:t>last day for Blossoms</w:t>
            </w:r>
          </w:p>
        </w:tc>
      </w:tr>
      <w:tr w:rsidR="00415F35" w14:paraId="348F8F7B" w14:textId="77777777" w:rsidTr="00415F35">
        <w:trPr>
          <w:trHeight w:val="432"/>
        </w:trPr>
        <w:tc>
          <w:tcPr>
            <w:tcW w:w="3116" w:type="dxa"/>
          </w:tcPr>
          <w:p w14:paraId="3AE7182F" w14:textId="2C877CE5" w:rsidR="00415F35" w:rsidRDefault="00415F35" w:rsidP="00415F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June 24</w:t>
            </w:r>
          </w:p>
        </w:tc>
        <w:tc>
          <w:tcPr>
            <w:tcW w:w="3117" w:type="dxa"/>
          </w:tcPr>
          <w:p w14:paraId="4E978503" w14:textId="64CF3A53" w:rsidR="00415F35" w:rsidRDefault="00415F35" w:rsidP="00415F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Last Day of school year</w:t>
            </w:r>
          </w:p>
        </w:tc>
        <w:tc>
          <w:tcPr>
            <w:tcW w:w="3117" w:type="dxa"/>
          </w:tcPr>
          <w:p w14:paraId="25D697F0" w14:textId="7CFD79E2" w:rsidR="00415F35" w:rsidRPr="00415F35" w:rsidRDefault="00415F35" w:rsidP="00415F35">
            <w:pPr>
              <w:rPr>
                <w:rFonts w:ascii="Arial" w:hAnsi="Arial" w:cs="Arial"/>
              </w:rPr>
            </w:pPr>
            <w:r w:rsidRPr="00415F35">
              <w:rPr>
                <w:rFonts w:ascii="Arial" w:hAnsi="Arial" w:cs="Arial"/>
              </w:rPr>
              <w:t>Infants, Waddlers, Little Buds Preschool</w:t>
            </w:r>
          </w:p>
        </w:tc>
      </w:tr>
      <w:tr w:rsidR="00C428CA" w14:paraId="67002B06" w14:textId="77777777" w:rsidTr="00415F35">
        <w:trPr>
          <w:trHeight w:val="432"/>
        </w:trPr>
        <w:tc>
          <w:tcPr>
            <w:tcW w:w="3116" w:type="dxa"/>
          </w:tcPr>
          <w:p w14:paraId="090CC85A" w14:textId="0D026E8D" w:rsidR="00C428CA" w:rsidRDefault="00C428CA" w:rsidP="00415F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June 27</w:t>
            </w:r>
            <w:r w:rsidR="00646C58">
              <w:rPr>
                <w:rFonts w:ascii="Arial" w:hAnsi="Arial" w:cs="Arial"/>
              </w:rPr>
              <w:t>, 2022</w:t>
            </w:r>
          </w:p>
        </w:tc>
        <w:tc>
          <w:tcPr>
            <w:tcW w:w="3117" w:type="dxa"/>
          </w:tcPr>
          <w:p w14:paraId="4A6ECC1B" w14:textId="3E5251CD" w:rsidR="00C428CA" w:rsidRPr="00C428CA" w:rsidRDefault="00C428CA" w:rsidP="00415F35">
            <w:pPr>
              <w:rPr>
                <w:rFonts w:ascii="Arial" w:hAnsi="Arial" w:cs="Arial"/>
                <w:sz w:val="22"/>
                <w:szCs w:val="22"/>
              </w:rPr>
            </w:pPr>
            <w:r w:rsidRPr="00C428CA">
              <w:rPr>
                <w:rFonts w:ascii="Arial" w:hAnsi="Arial" w:cs="Arial"/>
                <w:sz w:val="22"/>
                <w:szCs w:val="22"/>
              </w:rPr>
              <w:t>First Day of Summer Camp</w:t>
            </w:r>
          </w:p>
        </w:tc>
        <w:tc>
          <w:tcPr>
            <w:tcW w:w="3117" w:type="dxa"/>
          </w:tcPr>
          <w:p w14:paraId="1799167B" w14:textId="77777777" w:rsidR="00C428CA" w:rsidRPr="00415F35" w:rsidRDefault="00C428CA" w:rsidP="00415F35">
            <w:pPr>
              <w:rPr>
                <w:rFonts w:ascii="Arial" w:hAnsi="Arial" w:cs="Arial"/>
              </w:rPr>
            </w:pPr>
          </w:p>
        </w:tc>
      </w:tr>
    </w:tbl>
    <w:p w14:paraId="0541F470" w14:textId="6516F1EF" w:rsidR="002D3C16" w:rsidRDefault="002D3C16" w:rsidP="00371E9B">
      <w:pPr>
        <w:rPr>
          <w:rFonts w:ascii="Arial" w:hAnsi="Arial" w:cs="Arial"/>
        </w:rPr>
      </w:pPr>
    </w:p>
    <w:p w14:paraId="2F7FAD2B" w14:textId="77777777" w:rsidR="00415F35" w:rsidRPr="002D3C16" w:rsidRDefault="00415F35" w:rsidP="00371E9B">
      <w:pPr>
        <w:rPr>
          <w:rFonts w:ascii="Arial" w:hAnsi="Arial" w:cs="Arial"/>
        </w:rPr>
      </w:pPr>
      <w:bookmarkStart w:id="0" w:name="_GoBack"/>
      <w:bookmarkEnd w:id="0"/>
    </w:p>
    <w:sectPr w:rsidR="00415F35" w:rsidRPr="002D3C16" w:rsidSect="00A677C4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700" w:right="1440" w:bottom="1440" w:left="1440" w:header="27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BD28A2" w14:textId="77777777" w:rsidR="002B682F" w:rsidRDefault="002B682F" w:rsidP="00005C52">
      <w:r>
        <w:separator/>
      </w:r>
    </w:p>
  </w:endnote>
  <w:endnote w:type="continuationSeparator" w:id="0">
    <w:p w14:paraId="0179821E" w14:textId="77777777" w:rsidR="002B682F" w:rsidRDefault="002B682F" w:rsidP="00005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E89577" w14:textId="77777777" w:rsidR="00B76D0C" w:rsidRDefault="00B76D0C">
    <w:pPr>
      <w:pStyle w:val="Footer"/>
    </w:pPr>
    <w:r>
      <w:rPr>
        <w:noProof/>
      </w:rPr>
      <w:drawing>
        <wp:inline distT="0" distB="0" distL="0" distR="0" wp14:anchorId="20E89580" wp14:editId="20E89581">
          <wp:extent cx="5943600" cy="438150"/>
          <wp:effectExtent l="0" t="0" r="0" b="0"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E8957D" w14:textId="77777777" w:rsidR="00A677C4" w:rsidRDefault="00A677C4">
    <w:pPr>
      <w:pStyle w:val="Footer"/>
    </w:pPr>
    <w:r>
      <w:rPr>
        <w:noProof/>
      </w:rPr>
      <w:drawing>
        <wp:inline distT="0" distB="0" distL="0" distR="0" wp14:anchorId="20E89586" wp14:editId="20E89587">
          <wp:extent cx="5943600" cy="438150"/>
          <wp:effectExtent l="0" t="0" r="0" b="0"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2B52B8" w14:textId="77777777" w:rsidR="002B682F" w:rsidRDefault="002B682F" w:rsidP="00005C52">
      <w:r>
        <w:separator/>
      </w:r>
    </w:p>
  </w:footnote>
  <w:footnote w:type="continuationSeparator" w:id="0">
    <w:p w14:paraId="3BD93B5A" w14:textId="77777777" w:rsidR="002B682F" w:rsidRDefault="002B682F" w:rsidP="00005C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E89575" w14:textId="77777777" w:rsidR="00005C52" w:rsidRDefault="00005C52" w:rsidP="00A677C4">
    <w:pPr>
      <w:pStyle w:val="Header"/>
    </w:pPr>
    <w:r>
      <w:ptab w:relativeTo="margin" w:alignment="right" w:leader="none"/>
    </w:r>
  </w:p>
  <w:p w14:paraId="20E89576" w14:textId="77777777" w:rsidR="006641AC" w:rsidRDefault="00B76D0C" w:rsidP="00005C5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0E8957E" wp14:editId="20E8957F">
              <wp:simplePos x="0" y="0"/>
              <wp:positionH relativeFrom="column">
                <wp:posOffset>57150</wp:posOffset>
              </wp:positionH>
              <wp:positionV relativeFrom="paragraph">
                <wp:posOffset>1134110</wp:posOffset>
              </wp:positionV>
              <wp:extent cx="5991225" cy="0"/>
              <wp:effectExtent l="38100" t="38100" r="66675" b="952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912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95C9CC" id="Straight Connector 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5pt,89.3pt" to="476.25pt,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E89578" w14:textId="77777777" w:rsidR="00A677C4" w:rsidRDefault="00A677C4" w:rsidP="00A677C4">
    <w:pPr>
      <w:pStyle w:val="Header"/>
      <w:jc w:val="right"/>
    </w:pPr>
    <w:r>
      <w:rPr>
        <w:noProof/>
      </w:rPr>
      <w:drawing>
        <wp:inline distT="0" distB="0" distL="0" distR="0" wp14:anchorId="20E89582" wp14:editId="20E89583">
          <wp:extent cx="1828800" cy="877824"/>
          <wp:effectExtent l="0" t="0" r="0" b="0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withouttagli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877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E89579" w14:textId="77777777" w:rsidR="00A677C4" w:rsidRDefault="00A677C4" w:rsidP="00A677C4">
    <w:pPr>
      <w:pStyle w:val="Header"/>
      <w:jc w:val="right"/>
    </w:pPr>
    <w:r>
      <w:t xml:space="preserve">302 South Branch Rd </w:t>
    </w:r>
    <w:proofErr w:type="gramStart"/>
    <w:r>
      <w:t>|  Hillsborough</w:t>
    </w:r>
    <w:proofErr w:type="gramEnd"/>
    <w:r>
      <w:t xml:space="preserve"> NJ 08844</w:t>
    </w:r>
  </w:p>
  <w:p w14:paraId="20E8957A" w14:textId="77777777" w:rsidR="00A677C4" w:rsidRDefault="00A677C4" w:rsidP="00A677C4">
    <w:pPr>
      <w:pStyle w:val="Header"/>
      <w:jc w:val="right"/>
    </w:pPr>
    <w:r>
      <w:t xml:space="preserve">908-369-8890 | </w:t>
    </w:r>
    <w:r w:rsidRPr="006641AC">
      <w:t>www.seedlingsnj.com</w:t>
    </w:r>
  </w:p>
  <w:p w14:paraId="20E8957B" w14:textId="77777777" w:rsidR="00A677C4" w:rsidRDefault="00A677C4" w:rsidP="00A677C4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0E89584" wp14:editId="20E89585">
              <wp:simplePos x="0" y="0"/>
              <wp:positionH relativeFrom="column">
                <wp:posOffset>57150</wp:posOffset>
              </wp:positionH>
              <wp:positionV relativeFrom="paragraph">
                <wp:posOffset>57785</wp:posOffset>
              </wp:positionV>
              <wp:extent cx="5991225" cy="0"/>
              <wp:effectExtent l="38100" t="38100" r="66675" b="952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912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F30AC6" id="Straight Connector 1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5pt,4.55pt" to="476.2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" strokecolor="#9bbb59 [3206]" strokeweight="2pt">
              <v:shadow on="t" color="black" opacity="24903f" origin=",.5" offset="0,.55556mm"/>
            </v:line>
          </w:pict>
        </mc:Fallback>
      </mc:AlternateContent>
    </w:r>
  </w:p>
  <w:p w14:paraId="20E8957C" w14:textId="77777777" w:rsidR="00A677C4" w:rsidRDefault="00A677C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9.75pt" o:bullet="t">
        <v:imagedata r:id="rId1" o:title="leaf"/>
      </v:shape>
    </w:pict>
  </w:numPicBullet>
  <w:abstractNum w:abstractNumId="0" w15:restartNumberingAfterBreak="0">
    <w:nsid w:val="31373548"/>
    <w:multiLevelType w:val="hybridMultilevel"/>
    <w:tmpl w:val="8D0EF182"/>
    <w:lvl w:ilvl="0" w:tplc="57A0EB7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7C4"/>
    <w:rsid w:val="00005C52"/>
    <w:rsid w:val="0017411A"/>
    <w:rsid w:val="00191AE1"/>
    <w:rsid w:val="002B682F"/>
    <w:rsid w:val="002D3C16"/>
    <w:rsid w:val="00371E9B"/>
    <w:rsid w:val="00415F35"/>
    <w:rsid w:val="00646C58"/>
    <w:rsid w:val="006641AC"/>
    <w:rsid w:val="006A4020"/>
    <w:rsid w:val="007F6D62"/>
    <w:rsid w:val="008B6326"/>
    <w:rsid w:val="009E1E88"/>
    <w:rsid w:val="00A677C4"/>
    <w:rsid w:val="00B76D0C"/>
    <w:rsid w:val="00BE4E6C"/>
    <w:rsid w:val="00BF3391"/>
    <w:rsid w:val="00C428CA"/>
    <w:rsid w:val="00CE70D5"/>
    <w:rsid w:val="00D20329"/>
    <w:rsid w:val="00DB2C96"/>
    <w:rsid w:val="00EE2F5C"/>
    <w:rsid w:val="00FA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E89570"/>
  <w15:docId w15:val="{6414CAAC-C6D3-4240-992B-BEE61B5E0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77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C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C52"/>
  </w:style>
  <w:style w:type="paragraph" w:styleId="Footer">
    <w:name w:val="footer"/>
    <w:basedOn w:val="Normal"/>
    <w:link w:val="FooterChar"/>
    <w:uiPriority w:val="99"/>
    <w:unhideWhenUsed/>
    <w:rsid w:val="00005C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C52"/>
  </w:style>
  <w:style w:type="paragraph" w:styleId="BalloonText">
    <w:name w:val="Balloon Text"/>
    <w:basedOn w:val="Normal"/>
    <w:link w:val="BalloonTextChar"/>
    <w:uiPriority w:val="99"/>
    <w:semiHidden/>
    <w:unhideWhenUsed/>
    <w:rsid w:val="00005C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C5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41AC"/>
    <w:rPr>
      <w:color w:val="0000FF" w:themeColor="hyperlink"/>
      <w:u w:val="single"/>
    </w:rPr>
  </w:style>
  <w:style w:type="paragraph" w:customStyle="1" w:styleId="Default">
    <w:name w:val="Default"/>
    <w:rsid w:val="00A677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A2BC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2D3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7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\Desktop\Dropbox\Seedlings\Hillsborough\Seedlings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3063E-8BCF-45ED-A93E-ABE48DE84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Seedlings Letterhead</Template>
  <TotalTime>5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Doctor</dc:creator>
  <cp:lastModifiedBy>Sam Doctor</cp:lastModifiedBy>
  <cp:revision>4</cp:revision>
  <dcterms:created xsi:type="dcterms:W3CDTF">2021-07-21T17:28:00Z</dcterms:created>
  <dcterms:modified xsi:type="dcterms:W3CDTF">2021-07-27T18:27:00Z</dcterms:modified>
</cp:coreProperties>
</file>